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2198F" w14:textId="1D25AD7C" w:rsidR="00935B62" w:rsidRPr="000A632D" w:rsidRDefault="007F13B6" w:rsidP="007F48E3">
      <w:pPr>
        <w:pStyle w:val="Title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84864" behindDoc="0" locked="0" layoutInCell="1" allowOverlap="1" wp14:anchorId="52B82556" wp14:editId="4E4A5B31">
            <wp:simplePos x="0" y="0"/>
            <wp:positionH relativeFrom="margin">
              <wp:posOffset>-12700</wp:posOffset>
            </wp:positionH>
            <wp:positionV relativeFrom="margin">
              <wp:posOffset>-137160</wp:posOffset>
            </wp:positionV>
            <wp:extent cx="1383665" cy="1383665"/>
            <wp:effectExtent l="0" t="0" r="635" b="635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Photo Session Prep List</w:t>
      </w:r>
    </w:p>
    <w:p w14:paraId="453B8194" w14:textId="43859A93" w:rsidR="00B60380" w:rsidRPr="00DD602B" w:rsidRDefault="00115202" w:rsidP="00E94B4A">
      <w:pPr>
        <w:pStyle w:val="Subtitle"/>
      </w:pPr>
      <w:r>
        <w:t>Use this checklist to prepare your home or listing for its photography session</w:t>
      </w:r>
    </w:p>
    <w:p w14:paraId="16E6E38F" w14:textId="54537D62" w:rsidR="006C763A" w:rsidRPr="006533C1" w:rsidRDefault="00115202" w:rsidP="006533C1">
      <w:pPr>
        <w:pStyle w:val="Heading1"/>
      </w:pPr>
      <w:r>
        <w:t>KITCHEN</w:t>
      </w:r>
    </w:p>
    <w:p w14:paraId="32B4A1CB" w14:textId="1D1EE3FE" w:rsidR="006C763A" w:rsidRPr="007F48E3" w:rsidRDefault="00732691" w:rsidP="007F48E3">
      <w:pPr>
        <w:pStyle w:val="checklistindent"/>
      </w:pPr>
      <w:sdt>
        <w:sdtPr>
          <w:id w:val="31746888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7051">
            <w:rPr>
              <w:rFonts w:ascii="MS Gothic" w:eastAsia="MS Gothic" w:hAnsi="MS Gothic" w:hint="eastAsia"/>
            </w:rPr>
            <w:t>☐</w:t>
          </w:r>
        </w:sdtContent>
      </w:sdt>
      <w:r w:rsidR="00F06700" w:rsidRPr="007F48E3">
        <w:tab/>
      </w:r>
      <w:r w:rsidR="00115202">
        <w:t>Turn on ALL lights</w:t>
      </w:r>
    </w:p>
    <w:p w14:paraId="56AFAF1A" w14:textId="27AB7C72" w:rsidR="00474A60" w:rsidRPr="007F48E3" w:rsidRDefault="00732691" w:rsidP="007F48E3">
      <w:pPr>
        <w:pStyle w:val="checklistindent"/>
      </w:pPr>
      <w:sdt>
        <w:sdtPr>
          <w:id w:val="1790150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700" w:rsidRPr="007F48E3">
            <w:rPr>
              <w:rFonts w:ascii="Segoe UI Symbol" w:hAnsi="Segoe UI Symbol" w:cs="Segoe UI Symbol"/>
            </w:rPr>
            <w:t>☐</w:t>
          </w:r>
        </w:sdtContent>
      </w:sdt>
      <w:r w:rsidR="00F06700" w:rsidRPr="007F48E3">
        <w:tab/>
      </w:r>
      <w:r w:rsidR="00115202">
        <w:t>Turn off ceiling fans</w:t>
      </w:r>
    </w:p>
    <w:p w14:paraId="2CDD67CA" w14:textId="1831838A" w:rsidR="002F747F" w:rsidRDefault="00732691" w:rsidP="007F48E3">
      <w:pPr>
        <w:pStyle w:val="checklistindent"/>
      </w:pPr>
      <w:sdt>
        <w:sdtPr>
          <w:id w:val="-129982931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F06700" w:rsidRPr="007F48E3">
        <w:tab/>
      </w:r>
      <w:r w:rsidR="00115202">
        <w:t>Declutter countertops</w:t>
      </w:r>
    </w:p>
    <w:p w14:paraId="62E56CA7" w14:textId="4E5F78BD" w:rsidR="00115202" w:rsidRPr="007F48E3" w:rsidRDefault="00732691" w:rsidP="00115202">
      <w:pPr>
        <w:pStyle w:val="checklistindent"/>
      </w:pPr>
      <w:sdt>
        <w:sdtPr>
          <w:id w:val="-117703979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7F48E3">
        <w:tab/>
      </w:r>
      <w:r w:rsidR="00115202">
        <w:t>Clean floors and declutter</w:t>
      </w:r>
    </w:p>
    <w:p w14:paraId="44E38713" w14:textId="64817FF4" w:rsidR="005D2CC4" w:rsidRPr="007F48E3" w:rsidRDefault="00732691" w:rsidP="007F48E3">
      <w:pPr>
        <w:pStyle w:val="checklistindent"/>
      </w:pPr>
      <w:sdt>
        <w:sdtPr>
          <w:id w:val="2940260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700" w:rsidRPr="007F48E3">
            <w:rPr>
              <w:rFonts w:ascii="Segoe UI Symbol" w:hAnsi="Segoe UI Symbol" w:cs="Segoe UI Symbol"/>
            </w:rPr>
            <w:t>☐</w:t>
          </w:r>
        </w:sdtContent>
      </w:sdt>
      <w:r w:rsidR="00F06700" w:rsidRPr="007F48E3">
        <w:tab/>
      </w:r>
      <w:r w:rsidR="00115202">
        <w:t>Remove all items off refrigerator surface</w:t>
      </w:r>
    </w:p>
    <w:p w14:paraId="67C1C3CF" w14:textId="229D2F00" w:rsidR="005D2CC4" w:rsidRDefault="00732691" w:rsidP="007F48E3">
      <w:pPr>
        <w:pStyle w:val="checklistindent"/>
      </w:pPr>
      <w:sdt>
        <w:sdtPr>
          <w:id w:val="-113186050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700" w:rsidRPr="007F48E3">
            <w:rPr>
              <w:rFonts w:ascii="Segoe UI Symbol" w:hAnsi="Segoe UI Symbol" w:cs="Segoe UI Symbol"/>
            </w:rPr>
            <w:t>☐</w:t>
          </w:r>
        </w:sdtContent>
      </w:sdt>
      <w:r w:rsidR="00F06700" w:rsidRPr="007F48E3">
        <w:tab/>
      </w:r>
      <w:r w:rsidR="00115202">
        <w:t>Clean and polish kitchen appliances</w:t>
      </w:r>
    </w:p>
    <w:p w14:paraId="0320E101" w14:textId="17E39D9B" w:rsidR="00115202" w:rsidRPr="007F48E3" w:rsidRDefault="00732691" w:rsidP="00115202">
      <w:pPr>
        <w:pStyle w:val="checklistindent"/>
      </w:pPr>
      <w:sdt>
        <w:sdtPr>
          <w:id w:val="57848942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 w:rsidRPr="007F48E3">
            <w:rPr>
              <w:rFonts w:ascii="Segoe UI Symbol" w:hAnsi="Segoe UI Symbol" w:cs="Segoe UI Symbol"/>
            </w:rPr>
            <w:t>☐</w:t>
          </w:r>
        </w:sdtContent>
      </w:sdt>
      <w:r w:rsidR="00115202" w:rsidRPr="007F48E3">
        <w:tab/>
      </w:r>
      <w:r w:rsidR="00115202">
        <w:t>Hide kitchen cleaning items such as sponges, towels, and cleaning products</w:t>
      </w:r>
    </w:p>
    <w:bookmarkStart w:id="0" w:name="_Hlk528672390"/>
    <w:p w14:paraId="0F81C939" w14:textId="41E86B14" w:rsidR="005D2CC4" w:rsidRPr="007F48E3" w:rsidRDefault="00732691" w:rsidP="007F48E3">
      <w:pPr>
        <w:pStyle w:val="checklistindent"/>
      </w:pPr>
      <w:sdt>
        <w:sdtPr>
          <w:id w:val="199968643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700" w:rsidRPr="007F48E3">
            <w:rPr>
              <w:rFonts w:ascii="Segoe UI Symbol" w:hAnsi="Segoe UI Symbol" w:cs="Segoe UI Symbol"/>
            </w:rPr>
            <w:t>☐</w:t>
          </w:r>
        </w:sdtContent>
      </w:sdt>
      <w:r w:rsidR="00F06700" w:rsidRPr="007F48E3">
        <w:tab/>
      </w:r>
      <w:bookmarkEnd w:id="0"/>
      <w:r w:rsidR="00115202">
        <w:t>Clean and polish kitchen sink</w:t>
      </w:r>
    </w:p>
    <w:p w14:paraId="01114E34" w14:textId="7F879685" w:rsidR="002F747F" w:rsidRPr="007F48E3" w:rsidRDefault="00732691" w:rsidP="007F48E3">
      <w:pPr>
        <w:pStyle w:val="checklistindent"/>
      </w:pPr>
      <w:sdt>
        <w:sdtPr>
          <w:id w:val="-11088026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700" w:rsidRPr="007F48E3">
            <w:rPr>
              <w:rFonts w:ascii="Segoe UI Symbol" w:hAnsi="Segoe UI Symbol" w:cs="Segoe UI Symbol"/>
            </w:rPr>
            <w:t>☐</w:t>
          </w:r>
        </w:sdtContent>
      </w:sdt>
      <w:r w:rsidR="00F06700" w:rsidRPr="007F48E3">
        <w:tab/>
      </w:r>
      <w:r w:rsidR="00115202">
        <w:t>Open curtains or other window coverings and raise blinds</w:t>
      </w:r>
    </w:p>
    <w:p w14:paraId="0FF1C0BD" w14:textId="288A3AE2" w:rsidR="000941DF" w:rsidRDefault="00732691" w:rsidP="007F48E3">
      <w:pPr>
        <w:pStyle w:val="checklistindent"/>
      </w:pPr>
      <w:sdt>
        <w:sdtPr>
          <w:id w:val="-210787840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F06700" w:rsidRPr="007F48E3">
        <w:tab/>
      </w:r>
      <w:r w:rsidR="00115202">
        <w:t>Clean any glass or windows</w:t>
      </w:r>
    </w:p>
    <w:p w14:paraId="2E9CB35A" w14:textId="103D04C8" w:rsidR="00115202" w:rsidRPr="007F48E3" w:rsidRDefault="00732691" w:rsidP="00115202">
      <w:pPr>
        <w:pStyle w:val="checklistindent"/>
      </w:pPr>
      <w:sdt>
        <w:sdtPr>
          <w:id w:val="174021293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7F48E3">
        <w:tab/>
      </w:r>
      <w:r w:rsidR="00115202">
        <w:t>Organize items on shelves</w:t>
      </w:r>
    </w:p>
    <w:p w14:paraId="487BCDB4" w14:textId="0FED1618" w:rsidR="00DD148A" w:rsidRDefault="00732691" w:rsidP="007F48E3">
      <w:pPr>
        <w:pStyle w:val="checklistindent"/>
      </w:pPr>
      <w:sdt>
        <w:sdtPr>
          <w:id w:val="1816379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>
            <w:rPr>
              <w:rFonts w:ascii="MS Gothic" w:eastAsia="MS Gothic" w:hAnsi="MS Gothic" w:hint="eastAsia"/>
            </w:rPr>
            <w:t>☐</w:t>
          </w:r>
        </w:sdtContent>
      </w:sdt>
      <w:r w:rsidR="00F06700" w:rsidRPr="007F48E3">
        <w:tab/>
      </w:r>
      <w:r w:rsidR="00115202">
        <w:t>Replace light bulbs that are not working</w:t>
      </w:r>
      <w:r w:rsidR="00697536" w:rsidRPr="007F48E3">
        <w:t xml:space="preserve"> </w:t>
      </w:r>
    </w:p>
    <w:p w14:paraId="15755B5B" w14:textId="40E436DE" w:rsidR="00115202" w:rsidRDefault="00115202" w:rsidP="007F48E3">
      <w:pPr>
        <w:pStyle w:val="checklistindent"/>
      </w:pPr>
    </w:p>
    <w:p w14:paraId="0E19CA81" w14:textId="3EF3235C" w:rsidR="00115202" w:rsidRPr="00115202" w:rsidRDefault="00115202" w:rsidP="00115202">
      <w:pPr>
        <w:pStyle w:val="checklistindent"/>
        <w:jc w:val="center"/>
        <w:rPr>
          <w:b/>
          <w:bCs/>
        </w:rPr>
      </w:pPr>
      <w:r>
        <w:rPr>
          <w:b/>
          <w:bCs/>
        </w:rPr>
        <w:t>MAKE THE SPACE PRESENTABLE AND CLEAN; LESS IS MORE!</w:t>
      </w:r>
    </w:p>
    <w:p w14:paraId="508F5CD3" w14:textId="53CFED4F" w:rsidR="002F747F" w:rsidRPr="00171E97" w:rsidRDefault="00115202" w:rsidP="007F48E3">
      <w:pPr>
        <w:pStyle w:val="Heading1"/>
      </w:pPr>
      <w:r>
        <w:t>BATHROOMS</w:t>
      </w:r>
    </w:p>
    <w:p w14:paraId="26E8F880" w14:textId="18956F99" w:rsidR="002F747F" w:rsidRPr="007F48E3" w:rsidRDefault="00732691" w:rsidP="007F48E3">
      <w:pPr>
        <w:pStyle w:val="checklistindent"/>
      </w:pPr>
      <w:sdt>
        <w:sdtPr>
          <w:id w:val="-16677018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Turn on ALL lights</w:t>
      </w:r>
    </w:p>
    <w:p w14:paraId="529204EA" w14:textId="7CB94639" w:rsidR="007F48E3" w:rsidRPr="007F48E3" w:rsidRDefault="00732691" w:rsidP="007F48E3">
      <w:pPr>
        <w:pStyle w:val="checklistindent"/>
      </w:pPr>
      <w:sdt>
        <w:sdtPr>
          <w:id w:val="82902080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Declutter vanities</w:t>
      </w:r>
    </w:p>
    <w:p w14:paraId="46D36A9C" w14:textId="2F9194C9" w:rsidR="007F48E3" w:rsidRPr="007F48E3" w:rsidRDefault="00732691" w:rsidP="007F48E3">
      <w:pPr>
        <w:pStyle w:val="checklistindent"/>
      </w:pPr>
      <w:sdt>
        <w:sdtPr>
          <w:id w:val="-49518077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Clean and polish mirrors, shower doors, windows, and sink(s)</w:t>
      </w:r>
    </w:p>
    <w:p w14:paraId="37ADC833" w14:textId="1D8784DF" w:rsidR="007F48E3" w:rsidRPr="007F48E3" w:rsidRDefault="00732691" w:rsidP="007F48E3">
      <w:pPr>
        <w:pStyle w:val="checklistindent"/>
      </w:pPr>
      <w:sdt>
        <w:sdtPr>
          <w:id w:val="-8420006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Open curtains or other window coverings and raise blinds</w:t>
      </w:r>
    </w:p>
    <w:p w14:paraId="20E62B17" w14:textId="4302281A" w:rsidR="007F48E3" w:rsidRPr="007F48E3" w:rsidRDefault="00732691" w:rsidP="007F48E3">
      <w:pPr>
        <w:pStyle w:val="checklistindent"/>
      </w:pPr>
      <w:sdt>
        <w:sdtPr>
          <w:id w:val="-17088153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Replace light bulbs that are not working</w:t>
      </w:r>
    </w:p>
    <w:p w14:paraId="390FCDAC" w14:textId="7C9771A0" w:rsidR="007F48E3" w:rsidRPr="007F48E3" w:rsidRDefault="00732691" w:rsidP="007F48E3">
      <w:pPr>
        <w:pStyle w:val="checklistindent"/>
      </w:pPr>
      <w:sdt>
        <w:sdtPr>
          <w:id w:val="-524663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Clean floors and declutter</w:t>
      </w:r>
    </w:p>
    <w:p w14:paraId="2E5221CB" w14:textId="1C251427" w:rsidR="007F48E3" w:rsidRPr="007F48E3" w:rsidRDefault="00732691" w:rsidP="007F48E3">
      <w:pPr>
        <w:pStyle w:val="checklistindent"/>
      </w:pPr>
      <w:sdt>
        <w:sdtPr>
          <w:id w:val="-60049119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 xml:space="preserve">Hide personal items found on vanities as well as in the shower and </w:t>
      </w:r>
      <w:r w:rsidR="00F92D6D">
        <w:t>bathtub</w:t>
      </w:r>
    </w:p>
    <w:p w14:paraId="1FE72836" w14:textId="02668EDF" w:rsidR="007F48E3" w:rsidRPr="007F48E3" w:rsidRDefault="00732691" w:rsidP="007F48E3">
      <w:pPr>
        <w:pStyle w:val="checklistindent"/>
      </w:pPr>
      <w:sdt>
        <w:sdtPr>
          <w:id w:val="-134362729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>Organize items on shelves and counters</w:t>
      </w:r>
    </w:p>
    <w:p w14:paraId="01FE73B1" w14:textId="52C6DBF9" w:rsidR="007F48E3" w:rsidRDefault="00732691" w:rsidP="007F48E3">
      <w:pPr>
        <w:pStyle w:val="checklistindent"/>
      </w:pPr>
      <w:sdt>
        <w:sdtPr>
          <w:id w:val="-12726197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115202">
        <w:t xml:space="preserve">Stow away small trash cans, toilet brush cleaners, laundry bins, and </w:t>
      </w:r>
      <w:r w:rsidR="00115202">
        <w:rPr>
          <w:i/>
          <w:iCs/>
        </w:rPr>
        <w:t xml:space="preserve">especially </w:t>
      </w:r>
      <w:r w:rsidR="00115202">
        <w:t>the plunger</w:t>
      </w:r>
    </w:p>
    <w:p w14:paraId="31F1CB5B" w14:textId="0D24BAF4" w:rsidR="00115202" w:rsidRDefault="00115202" w:rsidP="007F48E3">
      <w:pPr>
        <w:pStyle w:val="checklistindent"/>
      </w:pPr>
    </w:p>
    <w:p w14:paraId="5524E9AC" w14:textId="359AE515" w:rsidR="00115202" w:rsidRPr="00115202" w:rsidRDefault="00115202" w:rsidP="00115202">
      <w:pPr>
        <w:pStyle w:val="checklistindent"/>
        <w:jc w:val="center"/>
        <w:rPr>
          <w:b/>
          <w:bCs/>
        </w:rPr>
      </w:pPr>
      <w:r>
        <w:rPr>
          <w:b/>
          <w:bCs/>
        </w:rPr>
        <w:t>MAKE THE SPACE PRESENTABLE AND CLEAN; LESS IS MORE!</w:t>
      </w:r>
    </w:p>
    <w:p w14:paraId="19A8F923" w14:textId="1A890518" w:rsidR="006C763A" w:rsidRPr="00171E97" w:rsidRDefault="00115202" w:rsidP="001D63DC">
      <w:pPr>
        <w:pStyle w:val="Heading1"/>
      </w:pPr>
      <w:r>
        <w:t>BEDROOMS</w:t>
      </w:r>
    </w:p>
    <w:p w14:paraId="026A712A" w14:textId="6BF00F8F" w:rsidR="007F48E3" w:rsidRDefault="00732691" w:rsidP="001D63DC">
      <w:pPr>
        <w:pStyle w:val="checklistindent"/>
      </w:pPr>
      <w:sdt>
        <w:sdtPr>
          <w:id w:val="8542293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7F48E3" w:rsidRPr="001D63DC">
        <w:tab/>
      </w:r>
      <w:r w:rsidR="00F92D6D">
        <w:t>Turn on ALL lights</w:t>
      </w:r>
    </w:p>
    <w:p w14:paraId="0AD49DCF" w14:textId="0B593B25" w:rsidR="00115202" w:rsidRPr="001D63DC" w:rsidRDefault="00732691" w:rsidP="00115202">
      <w:pPr>
        <w:pStyle w:val="checklistindent"/>
      </w:pPr>
      <w:sdt>
        <w:sdtPr>
          <w:id w:val="-6319415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Turn off ceiling fans</w:t>
      </w:r>
    </w:p>
    <w:p w14:paraId="15C6D9E1" w14:textId="6042BD12" w:rsidR="00115202" w:rsidRPr="001D63DC" w:rsidRDefault="00732691" w:rsidP="00115202">
      <w:pPr>
        <w:pStyle w:val="checklistindent"/>
      </w:pPr>
      <w:sdt>
        <w:sdtPr>
          <w:id w:val="-18402994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Declutter nightstands and dresser surfaces</w:t>
      </w:r>
    </w:p>
    <w:p w14:paraId="53CB89B5" w14:textId="246826BD" w:rsidR="00115202" w:rsidRPr="001D63DC" w:rsidRDefault="00732691" w:rsidP="00115202">
      <w:pPr>
        <w:pStyle w:val="checklistindent"/>
      </w:pPr>
      <w:sdt>
        <w:sdtPr>
          <w:id w:val="-5462920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Clean windows, mirrors, and glass surfaces</w:t>
      </w:r>
    </w:p>
    <w:p w14:paraId="452AD982" w14:textId="15146595" w:rsidR="00115202" w:rsidRPr="001D63DC" w:rsidRDefault="00732691" w:rsidP="00115202">
      <w:pPr>
        <w:pStyle w:val="checklistindent"/>
      </w:pPr>
      <w:sdt>
        <w:sdtPr>
          <w:id w:val="-11034099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Dust furniture</w:t>
      </w:r>
    </w:p>
    <w:p w14:paraId="115BB16D" w14:textId="030DEC9F" w:rsidR="00115202" w:rsidRPr="001D63DC" w:rsidRDefault="00732691" w:rsidP="00115202">
      <w:pPr>
        <w:pStyle w:val="checklistindent"/>
      </w:pPr>
      <w:sdt>
        <w:sdtPr>
          <w:id w:val="33072943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Open curtains or other window coverings and raise blinds</w:t>
      </w:r>
    </w:p>
    <w:p w14:paraId="205F7752" w14:textId="17BC5226" w:rsidR="00115202" w:rsidRDefault="00732691" w:rsidP="00115202">
      <w:pPr>
        <w:pStyle w:val="checklistindent"/>
      </w:pPr>
      <w:sdt>
        <w:sdtPr>
          <w:id w:val="-2410276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Replace light bulbs that are not working</w:t>
      </w:r>
    </w:p>
    <w:p w14:paraId="2EA84589" w14:textId="77777777" w:rsidR="00F92D6D" w:rsidRPr="001D63DC" w:rsidRDefault="00F92D6D" w:rsidP="00115202">
      <w:pPr>
        <w:pStyle w:val="checklistindent"/>
      </w:pPr>
    </w:p>
    <w:p w14:paraId="0A49DA42" w14:textId="19DB93A8" w:rsidR="00F92D6D" w:rsidRPr="001D63DC" w:rsidRDefault="00732691" w:rsidP="00F92D6D">
      <w:pPr>
        <w:pStyle w:val="checklistindent"/>
      </w:pPr>
      <w:sdt>
        <w:sdtPr>
          <w:id w:val="-81495549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Clean floors and declutter</w:t>
      </w:r>
    </w:p>
    <w:p w14:paraId="65B655E4" w14:textId="70C0D89E" w:rsidR="00115202" w:rsidRPr="001D63DC" w:rsidRDefault="00732691" w:rsidP="00115202">
      <w:pPr>
        <w:pStyle w:val="checklistindent"/>
      </w:pPr>
      <w:sdt>
        <w:sdtPr>
          <w:id w:val="-32143096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Stow away clothing, shoes, and other personal items</w:t>
      </w:r>
    </w:p>
    <w:p w14:paraId="20D04016" w14:textId="69564A1D" w:rsidR="00115202" w:rsidRPr="001D63DC" w:rsidRDefault="00732691" w:rsidP="00115202">
      <w:pPr>
        <w:pStyle w:val="checklistindent"/>
      </w:pPr>
      <w:sdt>
        <w:sdtPr>
          <w:id w:val="181382164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202">
            <w:rPr>
              <w:rFonts w:ascii="MS Gothic" w:eastAsia="MS Gothic" w:hAnsi="MS Gothic" w:hint="eastAsia"/>
            </w:rPr>
            <w:t>☐</w:t>
          </w:r>
        </w:sdtContent>
      </w:sdt>
      <w:r w:rsidR="00115202" w:rsidRPr="001D63DC">
        <w:tab/>
      </w:r>
      <w:r w:rsidR="00F92D6D">
        <w:t>Organize items on shelves and surfaces</w:t>
      </w:r>
    </w:p>
    <w:p w14:paraId="4883FA46" w14:textId="4760413A" w:rsidR="007F48E3" w:rsidRPr="001D63DC" w:rsidRDefault="00732691" w:rsidP="001D63DC">
      <w:pPr>
        <w:pStyle w:val="checklistindent"/>
      </w:pPr>
      <w:sdt>
        <w:sdtPr>
          <w:id w:val="-127694022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1D63DC">
            <w:rPr>
              <w:rFonts w:ascii="Segoe UI Symbol" w:hAnsi="Segoe UI Symbol" w:cs="Segoe UI Symbol"/>
            </w:rPr>
            <w:t>☐</w:t>
          </w:r>
        </w:sdtContent>
      </w:sdt>
      <w:r w:rsidR="007F48E3" w:rsidRPr="001D63DC">
        <w:tab/>
      </w:r>
      <w:r w:rsidR="00F92D6D">
        <w:t>Remove items that can be seen from under the bed</w:t>
      </w:r>
    </w:p>
    <w:p w14:paraId="0A253B1C" w14:textId="0F609A3A" w:rsidR="007F48E3" w:rsidRPr="001D63DC" w:rsidRDefault="00732691" w:rsidP="001D63DC">
      <w:pPr>
        <w:pStyle w:val="checklistindent"/>
      </w:pPr>
      <w:sdt>
        <w:sdtPr>
          <w:id w:val="8846145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1D63DC">
            <w:rPr>
              <w:rFonts w:ascii="Segoe UI Symbol" w:hAnsi="Segoe UI Symbol" w:cs="Segoe UI Symbol"/>
            </w:rPr>
            <w:t>☐</w:t>
          </w:r>
        </w:sdtContent>
      </w:sdt>
      <w:r w:rsidR="007F48E3" w:rsidRPr="001D63DC">
        <w:tab/>
      </w:r>
      <w:r w:rsidR="00F92D6D">
        <w:t>Make the bed with fresh linens</w:t>
      </w:r>
    </w:p>
    <w:p w14:paraId="515945F6" w14:textId="34A886B3" w:rsidR="007F48E3" w:rsidRDefault="007F48E3" w:rsidP="001D63DC">
      <w:pPr>
        <w:pStyle w:val="checklistindent"/>
        <w:rPr>
          <w:rFonts w:ascii="Segoe UI Symbol" w:hAnsi="Segoe UI Symbol" w:cs="Segoe UI Symbol"/>
        </w:rPr>
      </w:pPr>
    </w:p>
    <w:p w14:paraId="40445A58" w14:textId="718F8EE8" w:rsidR="00F92D6D" w:rsidRPr="00F92D6D" w:rsidRDefault="00F92D6D" w:rsidP="00F92D6D">
      <w:pPr>
        <w:pStyle w:val="checklistindent"/>
        <w:jc w:val="center"/>
        <w:rPr>
          <w:b/>
          <w:bCs/>
        </w:rPr>
      </w:pPr>
      <w:r>
        <w:rPr>
          <w:rFonts w:ascii="Segoe UI Symbol" w:hAnsi="Segoe UI Symbol" w:cs="Segoe UI Symbol"/>
          <w:b/>
          <w:bCs/>
        </w:rPr>
        <w:t>MAKE THE SPACE PRESENTABLE AND CLEAN; LESS IS MORE!</w:t>
      </w:r>
    </w:p>
    <w:p w14:paraId="68DDCF52" w14:textId="2A41CCEF" w:rsidR="006C763A" w:rsidRPr="00171E97" w:rsidRDefault="00115202" w:rsidP="001D63DC">
      <w:pPr>
        <w:pStyle w:val="Heading1"/>
      </w:pPr>
      <w:r>
        <w:t>LIVING SPACES</w:t>
      </w:r>
    </w:p>
    <w:p w14:paraId="20677EA4" w14:textId="758B31C1" w:rsidR="007F48E3" w:rsidRPr="007F48E3" w:rsidRDefault="00732691" w:rsidP="001D63DC">
      <w:pPr>
        <w:pStyle w:val="checklistindent"/>
      </w:pPr>
      <w:sdt>
        <w:sdtPr>
          <w:id w:val="-51607795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3DC">
            <w:rPr>
              <w:rFonts w:ascii="MS Gothic" w:eastAsia="MS Gothic" w:hAnsi="MS Gothic" w:hint="eastAsia"/>
            </w:rPr>
            <w:t>☐</w:t>
          </w:r>
        </w:sdtContent>
      </w:sdt>
      <w:r w:rsidR="007F48E3" w:rsidRPr="007F48E3">
        <w:tab/>
      </w:r>
      <w:r w:rsidR="00F92D6D">
        <w:t>Turn on ALL lights</w:t>
      </w:r>
    </w:p>
    <w:p w14:paraId="3D722B1A" w14:textId="76749AB1" w:rsidR="001D63DC" w:rsidRDefault="00732691" w:rsidP="001D63DC">
      <w:pPr>
        <w:pStyle w:val="checklistindent"/>
      </w:pPr>
      <w:sdt>
        <w:sdtPr>
          <w:id w:val="98497379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7F48E3" w:rsidRPr="007F48E3">
        <w:tab/>
      </w:r>
      <w:r w:rsidR="00F92D6D">
        <w:t>Turn off ceiling fans</w:t>
      </w:r>
    </w:p>
    <w:p w14:paraId="338CFAAE" w14:textId="4F65EF3C" w:rsidR="00F92D6D" w:rsidRPr="001D63DC" w:rsidRDefault="00732691" w:rsidP="00F92D6D">
      <w:pPr>
        <w:pStyle w:val="checklistindent"/>
      </w:pPr>
      <w:sdt>
        <w:sdtPr>
          <w:id w:val="8585522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Declutter side tables, coffee tables and entertainment tables</w:t>
      </w:r>
    </w:p>
    <w:p w14:paraId="1216DBEB" w14:textId="1CB5DBA5" w:rsidR="00F92D6D" w:rsidRPr="001D63DC" w:rsidRDefault="00732691" w:rsidP="00F92D6D">
      <w:pPr>
        <w:pStyle w:val="checklistindent"/>
      </w:pPr>
      <w:sdt>
        <w:sdtPr>
          <w:id w:val="-31072106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Clean windows, mirrors, and glass surfaces</w:t>
      </w:r>
    </w:p>
    <w:p w14:paraId="46222953" w14:textId="38A6232E" w:rsidR="00F92D6D" w:rsidRPr="001D63DC" w:rsidRDefault="00732691" w:rsidP="00F92D6D">
      <w:pPr>
        <w:pStyle w:val="checklistindent"/>
      </w:pPr>
      <w:sdt>
        <w:sdtPr>
          <w:id w:val="-101823567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Dust furniture</w:t>
      </w:r>
    </w:p>
    <w:p w14:paraId="5C41DD17" w14:textId="1FE9E6F7" w:rsidR="00F92D6D" w:rsidRPr="001D63DC" w:rsidRDefault="00732691" w:rsidP="00F92D6D">
      <w:pPr>
        <w:pStyle w:val="checklistindent"/>
      </w:pPr>
      <w:sdt>
        <w:sdtPr>
          <w:id w:val="158618861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Open curtains or other window coverings and raise blinds</w:t>
      </w:r>
    </w:p>
    <w:p w14:paraId="2891072C" w14:textId="362C03A2" w:rsidR="00F92D6D" w:rsidRPr="001D63DC" w:rsidRDefault="00732691" w:rsidP="00F92D6D">
      <w:pPr>
        <w:pStyle w:val="checklistindent"/>
      </w:pPr>
      <w:sdt>
        <w:sdtPr>
          <w:id w:val="2076129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Replace light bulbs that are not working</w:t>
      </w:r>
    </w:p>
    <w:p w14:paraId="5FEC4FE5" w14:textId="2FEE98A6" w:rsidR="001D63DC" w:rsidRPr="001D63DC" w:rsidRDefault="00732691" w:rsidP="001D63DC">
      <w:pPr>
        <w:pStyle w:val="checklistindent"/>
      </w:pPr>
      <w:sdt>
        <w:sdtPr>
          <w:id w:val="-20001871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F92D6D">
        <w:t>Clean floors and declutter</w:t>
      </w:r>
    </w:p>
    <w:p w14:paraId="07C20107" w14:textId="0D0A2ABB" w:rsidR="001D63DC" w:rsidRPr="001D63DC" w:rsidRDefault="00732691" w:rsidP="001D63DC">
      <w:pPr>
        <w:pStyle w:val="checklistindent"/>
      </w:pPr>
      <w:sdt>
        <w:sdtPr>
          <w:id w:val="2049869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F92D6D">
        <w:t>Stow away items such as remotes, magazines, tissue boxes, blankets, personal photos, etc.</w:t>
      </w:r>
    </w:p>
    <w:p w14:paraId="38AE0E2F" w14:textId="5D2E1447" w:rsidR="001D63DC" w:rsidRPr="001D63DC" w:rsidRDefault="00732691" w:rsidP="001D63DC">
      <w:pPr>
        <w:pStyle w:val="checklistindent"/>
      </w:pPr>
      <w:sdt>
        <w:sdtPr>
          <w:id w:val="-19139229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F92D6D">
        <w:t>Organize items on shelves and surfaces</w:t>
      </w:r>
    </w:p>
    <w:p w14:paraId="0862F419" w14:textId="27EE2B57" w:rsidR="001D63DC" w:rsidRDefault="00732691" w:rsidP="001D63DC">
      <w:pPr>
        <w:pStyle w:val="checklistindent"/>
      </w:pPr>
      <w:sdt>
        <w:sdtPr>
          <w:id w:val="15147342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8E3" w:rsidRPr="007F48E3">
            <w:rPr>
              <w:rFonts w:ascii="Segoe UI Symbol" w:hAnsi="Segoe UI Symbol" w:cs="Segoe UI Symbol"/>
            </w:rPr>
            <w:t>☐</w:t>
          </w:r>
        </w:sdtContent>
      </w:sdt>
      <w:r w:rsidR="007F48E3" w:rsidRPr="007F48E3">
        <w:tab/>
      </w:r>
      <w:r w:rsidR="00F92D6D">
        <w:t>Remove pet items</w:t>
      </w:r>
    </w:p>
    <w:p w14:paraId="77017BB3" w14:textId="4D15EAF7" w:rsidR="00F92D6D" w:rsidRDefault="00F92D6D" w:rsidP="001D63DC">
      <w:pPr>
        <w:pStyle w:val="checklistindent"/>
      </w:pPr>
    </w:p>
    <w:p w14:paraId="5CE3D77A" w14:textId="279FB528" w:rsidR="00F92D6D" w:rsidRDefault="00F92D6D" w:rsidP="00F92D6D">
      <w:pPr>
        <w:pStyle w:val="checklistindent"/>
        <w:jc w:val="center"/>
        <w:rPr>
          <w:b/>
          <w:bCs/>
        </w:rPr>
      </w:pPr>
      <w:r>
        <w:rPr>
          <w:b/>
          <w:bCs/>
        </w:rPr>
        <w:t>MAKE THE SPACE PRESENTABLE AND CLEAN; LESS IS MORE!</w:t>
      </w:r>
    </w:p>
    <w:p w14:paraId="34F5879D" w14:textId="4A6061D5" w:rsidR="00F92D6D" w:rsidRDefault="00F92D6D" w:rsidP="00F92D6D">
      <w:pPr>
        <w:pStyle w:val="checklistindent"/>
        <w:jc w:val="center"/>
        <w:rPr>
          <w:b/>
          <w:bCs/>
        </w:rPr>
      </w:pPr>
    </w:p>
    <w:p w14:paraId="54141EBF" w14:textId="0B2B46E7" w:rsidR="00F92D6D" w:rsidRPr="00F92D6D" w:rsidRDefault="00F92D6D" w:rsidP="00F92D6D">
      <w:pPr>
        <w:pStyle w:val="Heading1"/>
      </w:pPr>
      <w:r w:rsidRPr="00F92D6D">
        <w:t>EXTERIOR</w:t>
      </w:r>
    </w:p>
    <w:p w14:paraId="22EC7136" w14:textId="69AF4AB7" w:rsidR="00F92D6D" w:rsidRPr="007F48E3" w:rsidRDefault="00732691" w:rsidP="00F92D6D">
      <w:pPr>
        <w:pStyle w:val="checklistindent"/>
      </w:pPr>
      <w:sdt>
        <w:sdtPr>
          <w:id w:val="7156983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Remove cars from driveway</w:t>
      </w:r>
    </w:p>
    <w:p w14:paraId="63BFE6B4" w14:textId="3B04772F" w:rsidR="00F92D6D" w:rsidRDefault="00732691" w:rsidP="00F92D6D">
      <w:pPr>
        <w:pStyle w:val="checklistindent"/>
      </w:pPr>
      <w:sdt>
        <w:sdtPr>
          <w:id w:val="213744203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Clean the pool and pool area (if applicable)</w:t>
      </w:r>
    </w:p>
    <w:p w14:paraId="5402692C" w14:textId="50FFE148" w:rsidR="00F92D6D" w:rsidRPr="001D63DC" w:rsidRDefault="00732691" w:rsidP="00F92D6D">
      <w:pPr>
        <w:pStyle w:val="checklistindent"/>
      </w:pPr>
      <w:sdt>
        <w:sdtPr>
          <w:id w:val="17594038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Mow the lawns</w:t>
      </w:r>
    </w:p>
    <w:p w14:paraId="7B899865" w14:textId="57EE5210" w:rsidR="00F92D6D" w:rsidRPr="001D63DC" w:rsidRDefault="00732691" w:rsidP="00F92D6D">
      <w:pPr>
        <w:pStyle w:val="checklistindent"/>
      </w:pPr>
      <w:sdt>
        <w:sdtPr>
          <w:id w:val="-172382381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Sweep walkways, patios, porches, decks, driveways, etc.</w:t>
      </w:r>
    </w:p>
    <w:p w14:paraId="68A84B9B" w14:textId="60A33B74" w:rsidR="00F92D6D" w:rsidRPr="001D63DC" w:rsidRDefault="00732691" w:rsidP="00F92D6D">
      <w:pPr>
        <w:pStyle w:val="checklistindent"/>
      </w:pPr>
      <w:sdt>
        <w:sdtPr>
          <w:id w:val="-8363012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Pick up leaves, sticks and branches</w:t>
      </w:r>
    </w:p>
    <w:p w14:paraId="1B696F53" w14:textId="5E81F8FC" w:rsidR="00F92D6D" w:rsidRPr="001D63DC" w:rsidRDefault="00732691" w:rsidP="00F92D6D">
      <w:pPr>
        <w:pStyle w:val="checklistindent"/>
      </w:pPr>
      <w:sdt>
        <w:sdtPr>
          <w:id w:val="-154204787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Put toys, bicycles, and yard tools away</w:t>
      </w:r>
    </w:p>
    <w:p w14:paraId="36E079DA" w14:textId="334EC1D7" w:rsidR="00F92D6D" w:rsidRPr="001D63DC" w:rsidRDefault="00732691" w:rsidP="00F92D6D">
      <w:pPr>
        <w:pStyle w:val="checklistindent"/>
      </w:pPr>
      <w:sdt>
        <w:sdtPr>
          <w:id w:val="-171996368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356">
            <w:rPr>
              <w:rFonts w:ascii="MS Gothic" w:eastAsia="MS Gothic" w:hAnsi="MS Gothic" w:hint="eastAsia"/>
            </w:rPr>
            <w:t>☐</w:t>
          </w:r>
        </w:sdtContent>
      </w:sdt>
      <w:r w:rsidR="00F92D6D" w:rsidRPr="007F48E3">
        <w:tab/>
      </w:r>
      <w:r w:rsidR="00F92D6D">
        <w:t>Hide trash cans from view</w:t>
      </w:r>
    </w:p>
    <w:p w14:paraId="5CAF6A99" w14:textId="329D2AF5" w:rsidR="00F92D6D" w:rsidRPr="001D63DC" w:rsidRDefault="00732691" w:rsidP="00F92D6D">
      <w:pPr>
        <w:pStyle w:val="checklistindent"/>
      </w:pPr>
      <w:sdt>
        <w:sdtPr>
          <w:id w:val="-182772823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 w:rsidRPr="007F48E3">
            <w:rPr>
              <w:rFonts w:ascii="Segoe UI Symbol" w:hAnsi="Segoe UI Symbol" w:cs="Segoe UI Symbol"/>
            </w:rPr>
            <w:t>☐</w:t>
          </w:r>
        </w:sdtContent>
      </w:sdt>
      <w:r w:rsidR="00F92D6D" w:rsidRPr="007F48E3">
        <w:tab/>
      </w:r>
      <w:r w:rsidR="00F92D6D">
        <w:t>Remove or neatly wrap hoses</w:t>
      </w:r>
    </w:p>
    <w:p w14:paraId="50995795" w14:textId="2C0BA99C" w:rsidR="00F92D6D" w:rsidRPr="001D63DC" w:rsidRDefault="00732691" w:rsidP="00F92D6D">
      <w:pPr>
        <w:pStyle w:val="checklistindent"/>
      </w:pPr>
      <w:sdt>
        <w:sdtPr>
          <w:id w:val="176125506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 w:rsidRPr="007F48E3">
            <w:rPr>
              <w:rFonts w:ascii="Segoe UI Symbol" w:hAnsi="Segoe UI Symbol" w:cs="Segoe UI Symbol"/>
            </w:rPr>
            <w:t>☐</w:t>
          </w:r>
        </w:sdtContent>
      </w:sdt>
      <w:r w:rsidR="00F92D6D" w:rsidRPr="007F48E3">
        <w:tab/>
      </w:r>
      <w:r w:rsidR="00F92D6D">
        <w:t>Straighten and arrange deck and yard furniture</w:t>
      </w:r>
    </w:p>
    <w:p w14:paraId="25C1CD77" w14:textId="5283045F" w:rsidR="00F92D6D" w:rsidRDefault="00732691" w:rsidP="00F92D6D">
      <w:pPr>
        <w:pStyle w:val="checklistindent"/>
      </w:pPr>
      <w:sdt>
        <w:sdtPr>
          <w:id w:val="-1856024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 w:rsidRPr="007F48E3">
            <w:rPr>
              <w:rFonts w:ascii="Segoe UI Symbol" w:hAnsi="Segoe UI Symbol" w:cs="Segoe UI Symbol"/>
            </w:rPr>
            <w:t>☐</w:t>
          </w:r>
        </w:sdtContent>
      </w:sdt>
      <w:r w:rsidR="00F92D6D" w:rsidRPr="007F48E3">
        <w:tab/>
      </w:r>
      <w:r w:rsidR="00F92D6D">
        <w:t>Remove dead potted plants</w:t>
      </w:r>
    </w:p>
    <w:p w14:paraId="670CC4B2" w14:textId="0D81214B" w:rsidR="00F92D6D" w:rsidRPr="001D63DC" w:rsidRDefault="00732691" w:rsidP="00F92D6D">
      <w:pPr>
        <w:pStyle w:val="checklistindent"/>
      </w:pPr>
      <w:sdt>
        <w:sdtPr>
          <w:id w:val="-54074689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 w:rsidRPr="007F48E3">
            <w:rPr>
              <w:rFonts w:ascii="Segoe UI Symbol" w:hAnsi="Segoe UI Symbol" w:cs="Segoe UI Symbol"/>
            </w:rPr>
            <w:t>☐</w:t>
          </w:r>
        </w:sdtContent>
      </w:sdt>
      <w:r w:rsidR="00F92D6D" w:rsidRPr="007F48E3">
        <w:tab/>
      </w:r>
      <w:r w:rsidR="00F92D6D">
        <w:t>Add fresh and lively plants for color</w:t>
      </w:r>
    </w:p>
    <w:p w14:paraId="16F41C02" w14:textId="23F7A732" w:rsidR="00F92D6D" w:rsidRDefault="00732691" w:rsidP="00F92D6D">
      <w:pPr>
        <w:pStyle w:val="checklistindent"/>
      </w:pPr>
      <w:sdt>
        <w:sdtPr>
          <w:id w:val="5964526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D6D" w:rsidRPr="007F48E3">
            <w:rPr>
              <w:rFonts w:ascii="Segoe UI Symbol" w:hAnsi="Segoe UI Symbol" w:cs="Segoe UI Symbol"/>
            </w:rPr>
            <w:t>☐</w:t>
          </w:r>
        </w:sdtContent>
      </w:sdt>
      <w:r w:rsidR="00F92D6D" w:rsidRPr="007F48E3">
        <w:tab/>
      </w:r>
      <w:r w:rsidR="00F92D6D">
        <w:t>If house or driveway needs cleaning, consider pressure washing</w:t>
      </w:r>
    </w:p>
    <w:p w14:paraId="6ED5E9E6" w14:textId="1F7B1A5D" w:rsidR="00F92D6D" w:rsidRDefault="00F92D6D" w:rsidP="00F92D6D">
      <w:pPr>
        <w:pStyle w:val="checklistindent"/>
      </w:pPr>
    </w:p>
    <w:p w14:paraId="50AF145C" w14:textId="5D2EE293" w:rsidR="00F92D6D" w:rsidRPr="00F92D6D" w:rsidRDefault="00F92D6D" w:rsidP="00F92D6D">
      <w:pPr>
        <w:pStyle w:val="checklistindent"/>
        <w:jc w:val="center"/>
        <w:rPr>
          <w:b/>
          <w:bCs/>
        </w:rPr>
      </w:pPr>
      <w:r>
        <w:rPr>
          <w:b/>
          <w:bCs/>
        </w:rPr>
        <w:t>A CONSUMERS FIRST IMPRESSION IS MADE IN THE FIRST 5 MINUTES FROM THE HOME’S CURB APPEAL; MAKE EXTERIOR CLEAN AND INVITING!</w:t>
      </w:r>
    </w:p>
    <w:p w14:paraId="6E961360" w14:textId="77777777" w:rsidR="00F92D6D" w:rsidRPr="00F92D6D" w:rsidRDefault="00F92D6D" w:rsidP="00F92D6D">
      <w:pPr>
        <w:pStyle w:val="checklistindent"/>
        <w:jc w:val="center"/>
        <w:rPr>
          <w:b/>
          <w:bCs/>
        </w:rPr>
      </w:pPr>
    </w:p>
    <w:sectPr w:rsidR="00F92D6D" w:rsidRPr="00F92D6D" w:rsidSect="001D63DC">
      <w:headerReference w:type="default" r:id="rId11"/>
      <w:pgSz w:w="12240" w:h="15840" w:code="1"/>
      <w:pgMar w:top="1440" w:right="1440" w:bottom="1008" w:left="144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C9A60" w14:textId="77777777" w:rsidR="00732691" w:rsidRDefault="00732691" w:rsidP="0047179A">
      <w:pPr>
        <w:spacing w:after="0"/>
      </w:pPr>
      <w:r>
        <w:separator/>
      </w:r>
    </w:p>
  </w:endnote>
  <w:endnote w:type="continuationSeparator" w:id="0">
    <w:p w14:paraId="1BCC644E" w14:textId="77777777" w:rsidR="00732691" w:rsidRDefault="00732691" w:rsidP="004717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ED207" w14:textId="77777777" w:rsidR="00732691" w:rsidRDefault="00732691" w:rsidP="0047179A">
      <w:pPr>
        <w:spacing w:after="0"/>
      </w:pPr>
      <w:r>
        <w:separator/>
      </w:r>
    </w:p>
  </w:footnote>
  <w:footnote w:type="continuationSeparator" w:id="0">
    <w:p w14:paraId="5BDA8784" w14:textId="77777777" w:rsidR="00732691" w:rsidRDefault="00732691" w:rsidP="004717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77D81" w14:textId="77777777" w:rsidR="00B60380" w:rsidRDefault="00B60380">
    <w:pPr>
      <w:pStyle w:val="Header"/>
    </w:pPr>
  </w:p>
  <w:p w14:paraId="5E968844" w14:textId="77777777" w:rsidR="00B60380" w:rsidRDefault="00B60380">
    <w:pPr>
      <w:pStyle w:val="Header"/>
    </w:pPr>
  </w:p>
  <w:p w14:paraId="4FF68C34" w14:textId="77777777" w:rsidR="00B60380" w:rsidRDefault="00B60380">
    <w:pPr>
      <w:pStyle w:val="Header"/>
    </w:pPr>
  </w:p>
  <w:p w14:paraId="406D93D6" w14:textId="77777777" w:rsidR="00B60380" w:rsidRDefault="006533C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4C07BAF5" wp14:editId="5F9C2B75">
              <wp:simplePos x="0" y="0"/>
              <wp:positionH relativeFrom="page">
                <wp:posOffset>685800</wp:posOffset>
              </wp:positionH>
              <wp:positionV relativeFrom="page">
                <wp:posOffset>685800</wp:posOffset>
              </wp:positionV>
              <wp:extent cx="6400800" cy="8686800"/>
              <wp:effectExtent l="19050" t="19050" r="34290" b="34290"/>
              <wp:wrapNone/>
              <wp:docPr id="1" name="Rectangle 1" title="Pag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8686800"/>
                      </a:xfrm>
                      <a:prstGeom prst="rect">
                        <a:avLst/>
                      </a:prstGeom>
                      <a:noFill/>
                      <a:ln w="508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82400</wp14:pctWidth>
              </wp14:sizeRelH>
              <wp14:sizeRelV relativeFrom="page">
                <wp14:pctHeight>86400</wp14:pctHeight>
              </wp14:sizeRelV>
            </wp:anchor>
          </w:drawing>
        </mc:Choice>
        <mc:Fallback>
          <w:pict>
            <v:rect w14:anchorId="1641CC56" id="Rectangle 1" o:spid="_x0000_s1026" alt="Title: Page border" style="position:absolute;margin-left:54pt;margin-top:54pt;width:7in;height:684pt;z-index:-251658752;visibility:visible;mso-wrap-style:square;mso-width-percent:824;mso-height-percent:864;mso-wrap-distance-left:9pt;mso-wrap-distance-top:0;mso-wrap-distance-right:9pt;mso-wrap-distance-bottom:0;mso-position-horizontal:absolute;mso-position-horizontal-relative:page;mso-position-vertical:absolute;mso-position-vertical-relative:page;mso-width-percent:824;mso-height-percent:864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" filled="f" fillcolor="#9bc1ff" strokecolor="#bfbfa5 [3205]" strokeweight="4pt">
              <v:fill color2="#3f80cd" focus="100%" type="gradient">
                <o:fill v:ext="view" type="gradientUnscaled"/>
              </v:fill>
              <v:shadow opacity="22938f" offset="0"/>
              <v:textbox inset=",7.2pt,,7.2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32A4A"/>
    <w:multiLevelType w:val="hybridMultilevel"/>
    <w:tmpl w:val="120A49D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1532"/>
    <w:multiLevelType w:val="hybridMultilevel"/>
    <w:tmpl w:val="BBC86994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C7086"/>
    <w:multiLevelType w:val="hybridMultilevel"/>
    <w:tmpl w:val="3A08A25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A4334"/>
    <w:multiLevelType w:val="hybridMultilevel"/>
    <w:tmpl w:val="D7D48EC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46891"/>
    <w:multiLevelType w:val="hybridMultilevel"/>
    <w:tmpl w:val="BD18F7A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B3C3D"/>
    <w:multiLevelType w:val="hybridMultilevel"/>
    <w:tmpl w:val="5008BAEC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B6"/>
    <w:rsid w:val="00005D8E"/>
    <w:rsid w:val="00011149"/>
    <w:rsid w:val="000747DD"/>
    <w:rsid w:val="000941DF"/>
    <w:rsid w:val="000A632D"/>
    <w:rsid w:val="000B3A9D"/>
    <w:rsid w:val="000C33F7"/>
    <w:rsid w:val="000C3AD1"/>
    <w:rsid w:val="000E7508"/>
    <w:rsid w:val="00105226"/>
    <w:rsid w:val="001142AB"/>
    <w:rsid w:val="00115202"/>
    <w:rsid w:val="00132207"/>
    <w:rsid w:val="001348DA"/>
    <w:rsid w:val="001350D0"/>
    <w:rsid w:val="00135D08"/>
    <w:rsid w:val="00171E97"/>
    <w:rsid w:val="00184D0B"/>
    <w:rsid w:val="001969DC"/>
    <w:rsid w:val="001A0B2E"/>
    <w:rsid w:val="001D63DC"/>
    <w:rsid w:val="001E3BB1"/>
    <w:rsid w:val="00212DB9"/>
    <w:rsid w:val="00247187"/>
    <w:rsid w:val="00264C7E"/>
    <w:rsid w:val="002753C2"/>
    <w:rsid w:val="0027594A"/>
    <w:rsid w:val="002B6F6F"/>
    <w:rsid w:val="002E20A8"/>
    <w:rsid w:val="002E7DF5"/>
    <w:rsid w:val="002F747F"/>
    <w:rsid w:val="0032461A"/>
    <w:rsid w:val="003907F3"/>
    <w:rsid w:val="003C316D"/>
    <w:rsid w:val="0040221E"/>
    <w:rsid w:val="00425B5E"/>
    <w:rsid w:val="0044607A"/>
    <w:rsid w:val="0047179A"/>
    <w:rsid w:val="00474A60"/>
    <w:rsid w:val="00483644"/>
    <w:rsid w:val="00492175"/>
    <w:rsid w:val="004956B8"/>
    <w:rsid w:val="004A2365"/>
    <w:rsid w:val="004A5FC7"/>
    <w:rsid w:val="004C03EF"/>
    <w:rsid w:val="00503D6A"/>
    <w:rsid w:val="00531627"/>
    <w:rsid w:val="005330EF"/>
    <w:rsid w:val="00551583"/>
    <w:rsid w:val="00557115"/>
    <w:rsid w:val="005A0846"/>
    <w:rsid w:val="005A3C21"/>
    <w:rsid w:val="005D2CC4"/>
    <w:rsid w:val="005E3187"/>
    <w:rsid w:val="00626D5D"/>
    <w:rsid w:val="00635B3A"/>
    <w:rsid w:val="006533C1"/>
    <w:rsid w:val="00697536"/>
    <w:rsid w:val="006C3B9B"/>
    <w:rsid w:val="006C5104"/>
    <w:rsid w:val="006C763A"/>
    <w:rsid w:val="006E28E1"/>
    <w:rsid w:val="006E2C81"/>
    <w:rsid w:val="006F14D9"/>
    <w:rsid w:val="00702B51"/>
    <w:rsid w:val="00720A14"/>
    <w:rsid w:val="00727BD6"/>
    <w:rsid w:val="00732691"/>
    <w:rsid w:val="007512AA"/>
    <w:rsid w:val="00751D21"/>
    <w:rsid w:val="00762843"/>
    <w:rsid w:val="007A11A6"/>
    <w:rsid w:val="007C440E"/>
    <w:rsid w:val="007D2BE8"/>
    <w:rsid w:val="007F13B6"/>
    <w:rsid w:val="007F48E3"/>
    <w:rsid w:val="008121AC"/>
    <w:rsid w:val="00821E58"/>
    <w:rsid w:val="00822234"/>
    <w:rsid w:val="00823003"/>
    <w:rsid w:val="008961F4"/>
    <w:rsid w:val="008A7488"/>
    <w:rsid w:val="008B20BB"/>
    <w:rsid w:val="008E3E73"/>
    <w:rsid w:val="008F5B1D"/>
    <w:rsid w:val="00912A24"/>
    <w:rsid w:val="00930825"/>
    <w:rsid w:val="00935B62"/>
    <w:rsid w:val="00936FF0"/>
    <w:rsid w:val="0097195C"/>
    <w:rsid w:val="009D06F3"/>
    <w:rsid w:val="009D14B5"/>
    <w:rsid w:val="009D3CF7"/>
    <w:rsid w:val="009E311B"/>
    <w:rsid w:val="009F51DD"/>
    <w:rsid w:val="00A266A7"/>
    <w:rsid w:val="00A37F33"/>
    <w:rsid w:val="00A70E33"/>
    <w:rsid w:val="00A81A1A"/>
    <w:rsid w:val="00A863AA"/>
    <w:rsid w:val="00A94195"/>
    <w:rsid w:val="00AA6C50"/>
    <w:rsid w:val="00AB7051"/>
    <w:rsid w:val="00AB78E2"/>
    <w:rsid w:val="00B016C1"/>
    <w:rsid w:val="00B57438"/>
    <w:rsid w:val="00B57CAC"/>
    <w:rsid w:val="00B60380"/>
    <w:rsid w:val="00B72788"/>
    <w:rsid w:val="00B914E1"/>
    <w:rsid w:val="00B93A4F"/>
    <w:rsid w:val="00BB4A34"/>
    <w:rsid w:val="00BC4B7E"/>
    <w:rsid w:val="00BC656A"/>
    <w:rsid w:val="00C46068"/>
    <w:rsid w:val="00C504C1"/>
    <w:rsid w:val="00CC233A"/>
    <w:rsid w:val="00D22356"/>
    <w:rsid w:val="00D359E8"/>
    <w:rsid w:val="00D72757"/>
    <w:rsid w:val="00D90ECA"/>
    <w:rsid w:val="00D976ED"/>
    <w:rsid w:val="00DD148A"/>
    <w:rsid w:val="00DD602B"/>
    <w:rsid w:val="00E10EDB"/>
    <w:rsid w:val="00E26F69"/>
    <w:rsid w:val="00E57D81"/>
    <w:rsid w:val="00E60BA8"/>
    <w:rsid w:val="00E66FCD"/>
    <w:rsid w:val="00E94B4A"/>
    <w:rsid w:val="00EA73DF"/>
    <w:rsid w:val="00ED2444"/>
    <w:rsid w:val="00EE0C61"/>
    <w:rsid w:val="00EF36ED"/>
    <w:rsid w:val="00EF40BD"/>
    <w:rsid w:val="00EF6D3E"/>
    <w:rsid w:val="00F06700"/>
    <w:rsid w:val="00F244FB"/>
    <w:rsid w:val="00F43038"/>
    <w:rsid w:val="00F55BA5"/>
    <w:rsid w:val="00F66779"/>
    <w:rsid w:val="00F726D8"/>
    <w:rsid w:val="00F92D6D"/>
    <w:rsid w:val="00F96F32"/>
    <w:rsid w:val="00FD6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EF1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051"/>
    <w:pPr>
      <w:spacing w:before="20" w:after="2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051"/>
    <w:pPr>
      <w:keepNext/>
      <w:keepLines/>
      <w:pBdr>
        <w:top w:val="single" w:sz="18" w:space="1" w:color="BFBFA5" w:themeColor="accent2"/>
      </w:pBdr>
      <w:spacing w:before="240" w:after="40"/>
      <w:outlineLvl w:val="0"/>
    </w:pPr>
    <w:rPr>
      <w:rFonts w:asciiTheme="majorHAnsi" w:eastAsiaTheme="majorEastAsia" w:hAnsiTheme="majorHAnsi" w:cstheme="majorBidi"/>
      <w:b/>
      <w:noProof/>
      <w:color w:val="DCD084" w:themeColor="accent3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6C76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051"/>
    <w:rPr>
      <w:rFonts w:asciiTheme="majorHAnsi" w:eastAsiaTheme="majorEastAsia" w:hAnsiTheme="majorHAnsi" w:cstheme="majorBidi"/>
      <w:b/>
      <w:noProof/>
      <w:color w:val="DCD084" w:themeColor="accent3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051"/>
    <w:rPr>
      <w:rFonts w:asciiTheme="majorHAnsi" w:eastAsiaTheme="majorEastAsia" w:hAnsiTheme="majorHAnsi" w:cstheme="majorBidi"/>
      <w:color w:val="535353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rsid w:val="006C76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536"/>
    <w:rPr>
      <w:color w:val="F2894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753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B7051"/>
    <w:pPr>
      <w:spacing w:after="160"/>
      <w:ind w:left="2127"/>
      <w:contextualSpacing/>
    </w:pPr>
    <w:rPr>
      <w:rFonts w:asciiTheme="majorHAnsi" w:eastAsiaTheme="majorEastAsia" w:hAnsiTheme="majorHAnsi" w:cstheme="majorBidi"/>
      <w:b/>
      <w:smallCaps/>
      <w:noProof/>
      <w:color w:val="DCD084" w:themeColor="accent3"/>
      <w:spacing w:val="10"/>
      <w:kern w:val="28"/>
      <w:sz w:val="44"/>
      <w:szCs w:val="52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AB7051"/>
    <w:rPr>
      <w:rFonts w:asciiTheme="majorHAnsi" w:eastAsiaTheme="majorEastAsia" w:hAnsiTheme="majorHAnsi" w:cstheme="majorBidi"/>
      <w:b/>
      <w:smallCaps/>
      <w:noProof/>
      <w:color w:val="DCD084" w:themeColor="accent3"/>
      <w:spacing w:val="10"/>
      <w:kern w:val="28"/>
      <w:sz w:val="44"/>
      <w:szCs w:val="5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8F5B1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705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8F5B1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7051"/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051"/>
    <w:pPr>
      <w:numPr>
        <w:ilvl w:val="1"/>
      </w:numPr>
      <w:spacing w:before="0" w:after="600"/>
      <w:ind w:left="2127"/>
    </w:pPr>
    <w:rPr>
      <w:rFonts w:asciiTheme="majorHAnsi" w:eastAsiaTheme="majorEastAsia" w:hAnsiTheme="majorHAnsi" w:cstheme="majorBidi"/>
      <w:iCs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B7051"/>
    <w:rPr>
      <w:rFonts w:asciiTheme="majorHAnsi" w:eastAsiaTheme="majorEastAsia" w:hAnsiTheme="majorHAnsi" w:cstheme="majorBidi"/>
      <w:iCs/>
      <w:sz w:val="32"/>
      <w:szCs w:val="32"/>
      <w:lang w:val="en-US"/>
    </w:rPr>
  </w:style>
  <w:style w:type="paragraph" w:customStyle="1" w:styleId="checklistindent">
    <w:name w:val="checklist indent"/>
    <w:basedOn w:val="Normal"/>
    <w:qFormat/>
    <w:rsid w:val="00F06700"/>
    <w:pPr>
      <w:spacing w:before="0" w:after="0"/>
      <w:ind w:left="284" w:hanging="284"/>
    </w:pPr>
    <w:rPr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32461A"/>
    <w:rPr>
      <w:color w:val="808080"/>
    </w:rPr>
  </w:style>
  <w:style w:type="character" w:styleId="BookTitle">
    <w:name w:val="Book Title"/>
    <w:basedOn w:val="DefaultParagraphFont"/>
    <w:uiPriority w:val="33"/>
    <w:semiHidden/>
    <w:rsid w:val="007F48E3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7F48E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7DD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7DD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urenkruszon/Library/Containers/com.microsoft.Word/Data/Library/Application%20Support/Microsoft/Office/16.0/DTS/Search/%7b23D5685E-79F7-5D40-B096-65540C8C207F%7dtf22751167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C25AFDA-7A2B-41E0-8C58-B72152381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A093B-A384-41FC-9E4C-1C610256DE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AA032-855D-4D88-9EFB-3C0B4AB5BF0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checklist.dotx</Template>
  <TotalTime>0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2020-10-22T22:28:00Z</dcterms:created>
  <dcterms:modified xsi:type="dcterms:W3CDTF">2020-11-12T22:41:00Z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